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AE" w:rsidRPr="00162CBE" w:rsidRDefault="00BE71AE" w:rsidP="00A2094B">
      <w:pPr>
        <w:pStyle w:val="Title"/>
        <w:jc w:val="center"/>
        <w:rPr>
          <w:sz w:val="40"/>
          <w:szCs w:val="40"/>
        </w:rPr>
      </w:pPr>
      <w:r w:rsidRPr="00162CBE">
        <w:rPr>
          <w:sz w:val="40"/>
          <w:szCs w:val="40"/>
        </w:rPr>
        <w:t>Расширенная ПУЛЬМОНОЛОГИЧЕСКАЯ ПРОГРАММА</w:t>
      </w:r>
    </w:p>
    <w:p w:rsidR="00BE71AE" w:rsidRDefault="00BE71AE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BE71AE" w:rsidRPr="009238F0" w:rsidRDefault="00BE71AE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BE71AE" w:rsidRPr="0077274A" w:rsidRDefault="00BE71AE" w:rsidP="0077274A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Х</w:t>
      </w:r>
      <w:r w:rsidRPr="0077274A">
        <w:rPr>
          <w:color w:val="000000"/>
          <w:lang w:eastAsia="ru-RU"/>
        </w:rPr>
        <w:t>ронический обструктивный и необструкт</w:t>
      </w:r>
      <w:r>
        <w:rPr>
          <w:color w:val="000000"/>
          <w:lang w:eastAsia="ru-RU"/>
        </w:rPr>
        <w:t>ивный бронхит в стадии ремиссии</w:t>
      </w:r>
    </w:p>
    <w:p w:rsidR="00BE71AE" w:rsidRPr="0077274A" w:rsidRDefault="00BE71AE" w:rsidP="0077274A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Б</w:t>
      </w:r>
      <w:r w:rsidRPr="0077274A">
        <w:rPr>
          <w:color w:val="000000"/>
          <w:lang w:eastAsia="ru-RU"/>
        </w:rPr>
        <w:t>ронх</w:t>
      </w:r>
      <w:r>
        <w:rPr>
          <w:color w:val="000000"/>
          <w:lang w:eastAsia="ru-RU"/>
        </w:rPr>
        <w:t>иальная астма в стадии ремиссии</w:t>
      </w:r>
    </w:p>
    <w:p w:rsidR="00BE71AE" w:rsidRPr="0077274A" w:rsidRDefault="00BE71AE" w:rsidP="0077274A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Аллергические риниты</w:t>
      </w:r>
    </w:p>
    <w:p w:rsidR="00BE71AE" w:rsidRPr="0073797B" w:rsidRDefault="00BE71AE" w:rsidP="0077274A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Ч</w:t>
      </w:r>
      <w:r w:rsidRPr="0077274A">
        <w:rPr>
          <w:color w:val="000000"/>
          <w:lang w:eastAsia="ru-RU"/>
        </w:rPr>
        <w:t>астые простудные заболевания</w:t>
      </w:r>
    </w:p>
    <w:p w:rsidR="00BE71AE" w:rsidRPr="0073797B" w:rsidRDefault="00BE71AE" w:rsidP="0073797B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BE71AE" w:rsidRPr="009238F0" w:rsidRDefault="00BE71AE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BE71AE" w:rsidRDefault="00BE71A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BE71AE" w:rsidRPr="003A456B" w:rsidRDefault="00BE71AE" w:rsidP="003A456B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3A456B">
        <w:rPr>
          <w:color w:val="000000"/>
          <w:lang w:eastAsia="ru-RU"/>
        </w:rPr>
        <w:t>начительное улучшение самочувствия и</w:t>
      </w:r>
      <w:r>
        <w:rPr>
          <w:color w:val="000000"/>
          <w:lang w:eastAsia="ru-RU"/>
        </w:rPr>
        <w:t xml:space="preserve"> психо-эмоционального состояния</w:t>
      </w:r>
    </w:p>
    <w:p w:rsidR="00BE71AE" w:rsidRPr="003A456B" w:rsidRDefault="00BE71AE" w:rsidP="003A456B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3A456B">
        <w:rPr>
          <w:color w:val="000000"/>
          <w:lang w:eastAsia="ru-RU"/>
        </w:rPr>
        <w:t>меньшение частоты или ис</w:t>
      </w:r>
      <w:r>
        <w:rPr>
          <w:color w:val="000000"/>
          <w:lang w:eastAsia="ru-RU"/>
        </w:rPr>
        <w:t>чезновение приступов обострений</w:t>
      </w:r>
    </w:p>
    <w:p w:rsidR="00BE71AE" w:rsidRPr="003A456B" w:rsidRDefault="00BE71AE" w:rsidP="003A456B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Pr="003A456B">
        <w:rPr>
          <w:color w:val="000000"/>
          <w:lang w:eastAsia="ru-RU"/>
        </w:rPr>
        <w:t>лительная ремиссия хронических за</w:t>
      </w:r>
      <w:r>
        <w:rPr>
          <w:color w:val="000000"/>
          <w:lang w:eastAsia="ru-RU"/>
        </w:rPr>
        <w:t>болеваний бронхов и легких</w:t>
      </w:r>
    </w:p>
    <w:p w:rsidR="00BE71AE" w:rsidRDefault="00BE71AE" w:rsidP="003A456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BE71AE" w:rsidRDefault="00BE71A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BE71AE" w:rsidRDefault="00BE71A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736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772"/>
        <w:gridCol w:w="1558"/>
        <w:gridCol w:w="1273"/>
      </w:tblGrid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BE71AE" w:rsidRPr="0038769F" w:rsidRDefault="00BE71AE" w:rsidP="0038769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8769F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8769F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8769F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38769F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38769F">
              <w:rPr>
                <w:b/>
                <w:bCs/>
                <w:color w:val="FFFFFF"/>
              </w:rPr>
              <w:t>)</w:t>
            </w:r>
          </w:p>
        </w:tc>
        <w:tc>
          <w:tcPr>
            <w:tcW w:w="811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12</w:t>
            </w:r>
          </w:p>
        </w:tc>
        <w:tc>
          <w:tcPr>
            <w:tcW w:w="663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20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Обертывание сакскими грязями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6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9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38769F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811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12</w:t>
            </w:r>
          </w:p>
        </w:tc>
        <w:tc>
          <w:tcPr>
            <w:tcW w:w="663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18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Хвойная ванна  "Здоровье и тонус" Aquadelicia II plus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6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9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 xml:space="preserve">Лечебный массаж </w:t>
            </w:r>
          </w:p>
        </w:tc>
        <w:tc>
          <w:tcPr>
            <w:tcW w:w="811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6</w:t>
            </w:r>
          </w:p>
        </w:tc>
        <w:tc>
          <w:tcPr>
            <w:tcW w:w="663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10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3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4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811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5</w:t>
            </w:r>
          </w:p>
        </w:tc>
        <w:tc>
          <w:tcPr>
            <w:tcW w:w="663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5</w:t>
            </w:r>
          </w:p>
        </w:tc>
      </w:tr>
      <w:tr w:rsidR="00BE71AE" w:rsidRPr="0038769F">
        <w:trPr>
          <w:trHeight w:val="271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8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12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811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10</w:t>
            </w:r>
          </w:p>
        </w:tc>
        <w:tc>
          <w:tcPr>
            <w:tcW w:w="663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15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BE71A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+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+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38769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811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14</w:t>
            </w:r>
          </w:p>
        </w:tc>
        <w:tc>
          <w:tcPr>
            <w:tcW w:w="663" w:type="pct"/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21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38769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38769F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14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color w:val="000000"/>
              </w:rPr>
            </w:pPr>
            <w:r w:rsidRPr="0038769F">
              <w:rPr>
                <w:color w:val="000000"/>
              </w:rPr>
              <w:t>20</w:t>
            </w:r>
          </w:p>
        </w:tc>
      </w:tr>
      <w:tr w:rsidR="00BE71AE" w:rsidRPr="0038769F">
        <w:trPr>
          <w:trHeight w:val="300"/>
        </w:trPr>
        <w:tc>
          <w:tcPr>
            <w:tcW w:w="3526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BE71AE" w:rsidRPr="0038769F" w:rsidRDefault="00BE71AE" w:rsidP="0038769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8769F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811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8769F">
              <w:rPr>
                <w:b/>
                <w:b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663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BE71AE" w:rsidRPr="0038769F" w:rsidRDefault="00BE71AE" w:rsidP="0038769F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8769F">
              <w:rPr>
                <w:b/>
                <w:bCs/>
                <w:color w:val="000000"/>
                <w:sz w:val="28"/>
                <w:szCs w:val="28"/>
              </w:rPr>
              <w:t>144</w:t>
            </w:r>
          </w:p>
        </w:tc>
      </w:tr>
    </w:tbl>
    <w:p w:rsidR="00BE71AE" w:rsidRDefault="00BE71A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BE71AE" w:rsidRPr="002F442A" w:rsidRDefault="00BE71AE" w:rsidP="00604E29">
      <w:pPr>
        <w:rPr>
          <w:b/>
          <w:bCs/>
        </w:rPr>
      </w:pPr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  <w:bookmarkStart w:id="0" w:name="_GoBack"/>
      <w:bookmarkEnd w:id="0"/>
    </w:p>
    <w:p w:rsidR="00BE71AE" w:rsidRDefault="00BE71AE" w:rsidP="00645E62">
      <w:r>
        <w:t>При прохождении медицинской программы любой длительности предоставляется скидка на любые дополнительные услуги к программе в размере 20%.</w:t>
      </w:r>
    </w:p>
    <w:sectPr w:rsidR="00BE71AE" w:rsidSect="00162CB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E2F62"/>
    <w:rsid w:val="00105746"/>
    <w:rsid w:val="00137083"/>
    <w:rsid w:val="00162CBE"/>
    <w:rsid w:val="00262E20"/>
    <w:rsid w:val="00266E2C"/>
    <w:rsid w:val="002F442A"/>
    <w:rsid w:val="003873B3"/>
    <w:rsid w:val="0038769F"/>
    <w:rsid w:val="003A456B"/>
    <w:rsid w:val="004367D1"/>
    <w:rsid w:val="004736D3"/>
    <w:rsid w:val="00573520"/>
    <w:rsid w:val="00604E29"/>
    <w:rsid w:val="00633190"/>
    <w:rsid w:val="00645E62"/>
    <w:rsid w:val="0073797B"/>
    <w:rsid w:val="0077274A"/>
    <w:rsid w:val="00847DD1"/>
    <w:rsid w:val="00891141"/>
    <w:rsid w:val="009238F0"/>
    <w:rsid w:val="009B3016"/>
    <w:rsid w:val="00A2094B"/>
    <w:rsid w:val="00AC2C96"/>
    <w:rsid w:val="00BE71AE"/>
    <w:rsid w:val="00BE73A1"/>
    <w:rsid w:val="00C15F15"/>
    <w:rsid w:val="00C3502E"/>
    <w:rsid w:val="00E13748"/>
    <w:rsid w:val="00EC7795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77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242</Words>
  <Characters>1381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4</cp:revision>
  <cp:lastPrinted>2011-09-08T12:43:00Z</cp:lastPrinted>
  <dcterms:created xsi:type="dcterms:W3CDTF">2012-12-20T12:15:00Z</dcterms:created>
  <dcterms:modified xsi:type="dcterms:W3CDTF">2013-01-08T14:44:00Z</dcterms:modified>
</cp:coreProperties>
</file>